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1F9" w:rsidRPr="00F236D4" w:rsidRDefault="00B751F9" w:rsidP="00F236D4">
      <w:pPr>
        <w:jc w:val="right"/>
        <w:rPr>
          <w:rFonts w:ascii="Times New Roman" w:hAnsi="Times New Roman"/>
        </w:rPr>
      </w:pPr>
      <w:r w:rsidRPr="00F236D4">
        <w:rPr>
          <w:rFonts w:ascii="Times New Roman" w:hAnsi="Times New Roman"/>
        </w:rPr>
        <w:t>Директору МБУ ДО</w:t>
      </w:r>
    </w:p>
    <w:p w:rsidR="00B751F9" w:rsidRPr="00F236D4" w:rsidRDefault="00B751F9" w:rsidP="00F236D4">
      <w:pPr>
        <w:jc w:val="right"/>
        <w:rPr>
          <w:rFonts w:ascii="Times New Roman" w:hAnsi="Times New Roman"/>
        </w:rPr>
      </w:pPr>
      <w:r w:rsidRPr="00F236D4">
        <w:rPr>
          <w:rFonts w:ascii="Times New Roman" w:hAnsi="Times New Roman"/>
        </w:rPr>
        <w:t xml:space="preserve"> «Детская школа искусств»       </w:t>
      </w:r>
    </w:p>
    <w:p w:rsidR="00B751F9" w:rsidRPr="00F236D4" w:rsidRDefault="00B751F9" w:rsidP="00F236D4">
      <w:pPr>
        <w:jc w:val="right"/>
        <w:rPr>
          <w:rFonts w:ascii="Times New Roman" w:hAnsi="Times New Roman"/>
        </w:rPr>
      </w:pPr>
      <w:r w:rsidRPr="00F236D4">
        <w:rPr>
          <w:rFonts w:ascii="Times New Roman" w:hAnsi="Times New Roman"/>
        </w:rPr>
        <w:t>Г.Н.Шамшудиновой</w:t>
      </w:r>
    </w:p>
    <w:p w:rsidR="00B751F9" w:rsidRPr="00F236D4" w:rsidRDefault="00B751F9" w:rsidP="00F236D4">
      <w:pPr>
        <w:jc w:val="right"/>
        <w:rPr>
          <w:rFonts w:ascii="Times New Roman" w:hAnsi="Times New Roman"/>
        </w:rPr>
      </w:pPr>
      <w:r w:rsidRPr="00F236D4">
        <w:rPr>
          <w:rFonts w:ascii="Times New Roman" w:hAnsi="Times New Roman"/>
        </w:rPr>
        <w:t>преподавателя фортепиано</w:t>
      </w:r>
    </w:p>
    <w:p w:rsidR="00B751F9" w:rsidRPr="00F236D4" w:rsidRDefault="00B751F9" w:rsidP="00F236D4">
      <w:pPr>
        <w:jc w:val="right"/>
        <w:rPr>
          <w:rFonts w:ascii="Times New Roman" w:hAnsi="Times New Roman"/>
        </w:rPr>
      </w:pPr>
      <w:r w:rsidRPr="00F236D4">
        <w:rPr>
          <w:rFonts w:ascii="Times New Roman" w:hAnsi="Times New Roman"/>
        </w:rPr>
        <w:t>Волошиной Риммы Мунировны</w:t>
      </w:r>
    </w:p>
    <w:p w:rsidR="00B751F9" w:rsidRPr="00F236D4" w:rsidRDefault="00B751F9" w:rsidP="00F236D4">
      <w:pPr>
        <w:jc w:val="right"/>
        <w:rPr>
          <w:rFonts w:ascii="Times New Roman" w:hAnsi="Times New Roman"/>
        </w:rPr>
      </w:pPr>
    </w:p>
    <w:p w:rsidR="00B751F9" w:rsidRPr="00F236D4" w:rsidRDefault="00B751F9" w:rsidP="00F236D4">
      <w:pPr>
        <w:pStyle w:val="a1"/>
        <w:shd w:val="clear" w:color="auto" w:fill="auto"/>
        <w:jc w:val="center"/>
        <w:rPr>
          <w:sz w:val="24"/>
          <w:szCs w:val="24"/>
        </w:rPr>
      </w:pPr>
      <w:r w:rsidRPr="00F236D4">
        <w:rPr>
          <w:sz w:val="24"/>
          <w:szCs w:val="24"/>
        </w:rPr>
        <w:t>Календарный учебный график проведения занятий с использованием дистанционного обучения</w:t>
      </w:r>
    </w:p>
    <w:p w:rsidR="00B751F9" w:rsidRPr="00F236D4" w:rsidRDefault="00B751F9" w:rsidP="00F236D4">
      <w:pPr>
        <w:pStyle w:val="a1"/>
        <w:shd w:val="clear" w:color="auto" w:fill="auto"/>
        <w:ind w:left="3521"/>
        <w:rPr>
          <w:sz w:val="24"/>
          <w:szCs w:val="24"/>
        </w:rPr>
      </w:pPr>
      <w:r w:rsidRPr="00F236D4">
        <w:rPr>
          <w:sz w:val="24"/>
          <w:szCs w:val="24"/>
        </w:rPr>
        <w:t xml:space="preserve"> </w:t>
      </w:r>
    </w:p>
    <w:tbl>
      <w:tblPr>
        <w:tblW w:w="15453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709"/>
        <w:gridCol w:w="1843"/>
        <w:gridCol w:w="851"/>
        <w:gridCol w:w="850"/>
        <w:gridCol w:w="876"/>
        <w:gridCol w:w="1676"/>
        <w:gridCol w:w="1701"/>
        <w:gridCol w:w="1842"/>
        <w:gridCol w:w="1418"/>
        <w:gridCol w:w="1417"/>
        <w:gridCol w:w="2270"/>
      </w:tblGrid>
      <w:tr w:rsidR="00B751F9" w:rsidRPr="00F236D4" w:rsidTr="00F236D4">
        <w:trPr>
          <w:cantSplit/>
          <w:trHeight w:val="2629"/>
        </w:trPr>
        <w:tc>
          <w:tcPr>
            <w:tcW w:w="709" w:type="dxa"/>
            <w:shd w:val="clear" w:color="auto" w:fill="FFFFFF"/>
            <w:vAlign w:val="center"/>
          </w:tcPr>
          <w:p w:rsidR="00B751F9" w:rsidRPr="00F236D4" w:rsidRDefault="00B751F9" w:rsidP="00F236D4">
            <w:pPr>
              <w:pStyle w:val="a3"/>
              <w:shd w:val="clear" w:color="auto" w:fill="auto"/>
              <w:rPr>
                <w:sz w:val="24"/>
                <w:szCs w:val="24"/>
              </w:rPr>
            </w:pPr>
            <w:bookmarkStart w:id="0" w:name="_GoBack"/>
            <w:bookmarkEnd w:id="0"/>
            <w:r w:rsidRPr="00F236D4">
              <w:rPr>
                <w:sz w:val="24"/>
                <w:szCs w:val="24"/>
              </w:rPr>
              <w:t>№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751F9" w:rsidRPr="00F236D4" w:rsidRDefault="00B751F9" w:rsidP="00F236D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F236D4">
              <w:rPr>
                <w:sz w:val="24"/>
                <w:szCs w:val="24"/>
              </w:rPr>
              <w:t>Ф.И.О.</w:t>
            </w:r>
          </w:p>
          <w:p w:rsidR="00B751F9" w:rsidRPr="00F236D4" w:rsidRDefault="00B751F9" w:rsidP="00F236D4">
            <w:pPr>
              <w:pStyle w:val="a3"/>
              <w:jc w:val="center"/>
              <w:rPr>
                <w:sz w:val="24"/>
                <w:szCs w:val="24"/>
              </w:rPr>
            </w:pPr>
            <w:r w:rsidRPr="00F236D4">
              <w:rPr>
                <w:sz w:val="24"/>
                <w:szCs w:val="24"/>
              </w:rPr>
              <w:t>педагога</w:t>
            </w:r>
          </w:p>
        </w:tc>
        <w:tc>
          <w:tcPr>
            <w:tcW w:w="851" w:type="dxa"/>
            <w:shd w:val="clear" w:color="auto" w:fill="FFFFFF"/>
            <w:textDirection w:val="btLr"/>
            <w:vAlign w:val="center"/>
          </w:tcPr>
          <w:p w:rsidR="00B751F9" w:rsidRPr="00F236D4" w:rsidRDefault="00B751F9" w:rsidP="00F236D4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F236D4">
              <w:rPr>
                <w:sz w:val="24"/>
                <w:szCs w:val="24"/>
              </w:rPr>
              <w:t>отделение</w:t>
            </w:r>
          </w:p>
        </w:tc>
        <w:tc>
          <w:tcPr>
            <w:tcW w:w="850" w:type="dxa"/>
            <w:shd w:val="clear" w:color="auto" w:fill="FFFFFF"/>
            <w:textDirection w:val="btLr"/>
            <w:vAlign w:val="center"/>
          </w:tcPr>
          <w:p w:rsidR="00B751F9" w:rsidRPr="00F236D4" w:rsidRDefault="00B751F9" w:rsidP="00F236D4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F236D4">
              <w:rPr>
                <w:sz w:val="24"/>
                <w:szCs w:val="24"/>
              </w:rPr>
              <w:t>Группа / класс</w:t>
            </w:r>
          </w:p>
        </w:tc>
        <w:tc>
          <w:tcPr>
            <w:tcW w:w="876" w:type="dxa"/>
            <w:shd w:val="clear" w:color="auto" w:fill="FFFFFF"/>
            <w:vAlign w:val="center"/>
          </w:tcPr>
          <w:p w:rsidR="00B751F9" w:rsidRPr="00F236D4" w:rsidRDefault="00B751F9" w:rsidP="00F236D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F236D4">
              <w:rPr>
                <w:sz w:val="24"/>
                <w:szCs w:val="24"/>
              </w:rPr>
              <w:t>Дата</w:t>
            </w:r>
          </w:p>
        </w:tc>
        <w:tc>
          <w:tcPr>
            <w:tcW w:w="1676" w:type="dxa"/>
            <w:shd w:val="clear" w:color="auto" w:fill="FFFFFF"/>
            <w:vAlign w:val="center"/>
          </w:tcPr>
          <w:p w:rsidR="00B751F9" w:rsidRPr="00F236D4" w:rsidRDefault="00B751F9" w:rsidP="00F236D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F236D4">
              <w:rPr>
                <w:sz w:val="24"/>
                <w:szCs w:val="24"/>
              </w:rPr>
              <w:t>Тема по</w:t>
            </w:r>
          </w:p>
          <w:p w:rsidR="00B751F9" w:rsidRPr="00F236D4" w:rsidRDefault="00B751F9" w:rsidP="00F236D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F236D4">
              <w:rPr>
                <w:sz w:val="24"/>
                <w:szCs w:val="24"/>
              </w:rPr>
              <w:t>программе</w:t>
            </w:r>
          </w:p>
        </w:tc>
        <w:tc>
          <w:tcPr>
            <w:tcW w:w="1701" w:type="dxa"/>
            <w:shd w:val="clear" w:color="auto" w:fill="FFFFFF"/>
          </w:tcPr>
          <w:p w:rsidR="00B751F9" w:rsidRPr="00F236D4" w:rsidRDefault="00B751F9" w:rsidP="00F236D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751F9" w:rsidRPr="00F236D4" w:rsidRDefault="00B751F9" w:rsidP="00F236D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751F9" w:rsidRPr="00F236D4" w:rsidRDefault="00B751F9" w:rsidP="00F236D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751F9" w:rsidRPr="00F236D4" w:rsidRDefault="00B751F9" w:rsidP="00F236D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751F9" w:rsidRPr="00F236D4" w:rsidRDefault="00B751F9" w:rsidP="00F236D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F236D4">
              <w:rPr>
                <w:sz w:val="24"/>
                <w:szCs w:val="24"/>
              </w:rPr>
              <w:t>Тема с учетом корректировки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B751F9" w:rsidRPr="00F236D4" w:rsidRDefault="00B751F9" w:rsidP="00F236D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F236D4">
              <w:rPr>
                <w:sz w:val="24"/>
                <w:szCs w:val="24"/>
              </w:rPr>
              <w:t>Что надо</w:t>
            </w:r>
            <w:r>
              <w:rPr>
                <w:sz w:val="24"/>
                <w:szCs w:val="24"/>
              </w:rPr>
              <w:t xml:space="preserve"> </w:t>
            </w:r>
            <w:r w:rsidRPr="00F236D4">
              <w:rPr>
                <w:sz w:val="24"/>
                <w:szCs w:val="24"/>
              </w:rPr>
              <w:t>сделать</w:t>
            </w:r>
          </w:p>
          <w:p w:rsidR="00B751F9" w:rsidRPr="00F236D4" w:rsidRDefault="00B751F9" w:rsidP="00F236D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F236D4">
              <w:rPr>
                <w:sz w:val="24"/>
                <w:szCs w:val="24"/>
              </w:rPr>
              <w:t>учащемуся</w:t>
            </w:r>
          </w:p>
          <w:p w:rsidR="00B751F9" w:rsidRPr="00F236D4" w:rsidRDefault="00B751F9" w:rsidP="00F236D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F236D4">
              <w:rPr>
                <w:sz w:val="24"/>
                <w:szCs w:val="24"/>
              </w:rPr>
              <w:t>(изучить,</w:t>
            </w:r>
          </w:p>
          <w:p w:rsidR="00B751F9" w:rsidRPr="00F236D4" w:rsidRDefault="00B751F9" w:rsidP="00F236D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F236D4">
              <w:rPr>
                <w:sz w:val="24"/>
                <w:szCs w:val="24"/>
              </w:rPr>
              <w:t>составить,</w:t>
            </w:r>
          </w:p>
          <w:p w:rsidR="00B751F9" w:rsidRPr="00F236D4" w:rsidRDefault="00B751F9" w:rsidP="00F236D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F236D4">
              <w:rPr>
                <w:sz w:val="24"/>
                <w:szCs w:val="24"/>
              </w:rPr>
              <w:t>изготовить,</w:t>
            </w:r>
          </w:p>
          <w:p w:rsidR="00B751F9" w:rsidRPr="00F236D4" w:rsidRDefault="00B751F9" w:rsidP="00F236D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F236D4">
              <w:rPr>
                <w:sz w:val="24"/>
                <w:szCs w:val="24"/>
              </w:rPr>
              <w:t>упражняться, сделать</w:t>
            </w:r>
          </w:p>
          <w:p w:rsidR="00B751F9" w:rsidRPr="00F236D4" w:rsidRDefault="00B751F9" w:rsidP="00F236D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F236D4">
              <w:rPr>
                <w:sz w:val="24"/>
                <w:szCs w:val="24"/>
              </w:rPr>
              <w:t>видеозапись</w:t>
            </w:r>
            <w:r>
              <w:rPr>
                <w:sz w:val="24"/>
                <w:szCs w:val="24"/>
              </w:rPr>
              <w:t xml:space="preserve"> </w:t>
            </w:r>
            <w:r w:rsidRPr="00F236D4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F236D4">
              <w:rPr>
                <w:sz w:val="24"/>
                <w:szCs w:val="24"/>
              </w:rPr>
              <w:t>др.)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751F9" w:rsidRPr="00F236D4" w:rsidRDefault="00B751F9" w:rsidP="00F236D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F236D4">
              <w:rPr>
                <w:sz w:val="24"/>
                <w:szCs w:val="24"/>
              </w:rPr>
              <w:t>Сроки</w:t>
            </w:r>
          </w:p>
          <w:p w:rsidR="00B751F9" w:rsidRPr="00F236D4" w:rsidRDefault="00B751F9" w:rsidP="00F236D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F236D4">
              <w:rPr>
                <w:sz w:val="24"/>
                <w:szCs w:val="24"/>
              </w:rPr>
              <w:t>Выполнения работы</w:t>
            </w:r>
          </w:p>
          <w:p w:rsidR="00B751F9" w:rsidRPr="00F236D4" w:rsidRDefault="00B751F9" w:rsidP="00F236D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F236D4">
              <w:rPr>
                <w:sz w:val="24"/>
                <w:szCs w:val="24"/>
              </w:rPr>
              <w:t>учащи-</w:t>
            </w:r>
          </w:p>
          <w:p w:rsidR="00B751F9" w:rsidRPr="00F236D4" w:rsidRDefault="00B751F9" w:rsidP="00F236D4">
            <w:pPr>
              <w:pStyle w:val="a3"/>
              <w:jc w:val="center"/>
              <w:rPr>
                <w:sz w:val="24"/>
                <w:szCs w:val="24"/>
              </w:rPr>
            </w:pPr>
            <w:r w:rsidRPr="00F236D4">
              <w:rPr>
                <w:sz w:val="24"/>
                <w:szCs w:val="24"/>
              </w:rPr>
              <w:t>мися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751F9" w:rsidRPr="00F236D4" w:rsidRDefault="00B751F9" w:rsidP="00F236D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F236D4">
              <w:rPr>
                <w:sz w:val="24"/>
                <w:szCs w:val="24"/>
              </w:rPr>
              <w:t>Использованные</w:t>
            </w:r>
          </w:p>
          <w:p w:rsidR="00B751F9" w:rsidRPr="00F236D4" w:rsidRDefault="00B751F9" w:rsidP="00F236D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F236D4">
              <w:rPr>
                <w:sz w:val="24"/>
                <w:szCs w:val="24"/>
              </w:rPr>
              <w:t>ресурсы</w:t>
            </w:r>
          </w:p>
          <w:p w:rsidR="00B751F9" w:rsidRPr="00F236D4" w:rsidRDefault="00B751F9" w:rsidP="00F236D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F236D4">
              <w:rPr>
                <w:sz w:val="24"/>
                <w:szCs w:val="24"/>
              </w:rPr>
              <w:t>(активная ссылка на обучающий</w:t>
            </w:r>
          </w:p>
          <w:p w:rsidR="00B751F9" w:rsidRPr="00F236D4" w:rsidRDefault="00B751F9" w:rsidP="00F236D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F236D4">
              <w:rPr>
                <w:sz w:val="24"/>
                <w:szCs w:val="24"/>
              </w:rPr>
              <w:t>электронный</w:t>
            </w:r>
          </w:p>
          <w:p w:rsidR="00B751F9" w:rsidRPr="00F236D4" w:rsidRDefault="00B751F9" w:rsidP="00F236D4">
            <w:pPr>
              <w:pStyle w:val="a3"/>
              <w:jc w:val="center"/>
              <w:rPr>
                <w:sz w:val="24"/>
                <w:szCs w:val="24"/>
              </w:rPr>
            </w:pPr>
            <w:r w:rsidRPr="00F236D4">
              <w:rPr>
                <w:sz w:val="24"/>
                <w:szCs w:val="24"/>
              </w:rPr>
              <w:t>ресурс)</w:t>
            </w:r>
          </w:p>
        </w:tc>
        <w:tc>
          <w:tcPr>
            <w:tcW w:w="2270" w:type="dxa"/>
            <w:shd w:val="clear" w:color="auto" w:fill="FFFFFF"/>
            <w:vAlign w:val="center"/>
          </w:tcPr>
          <w:p w:rsidR="00B751F9" w:rsidRPr="00F236D4" w:rsidRDefault="00B751F9" w:rsidP="00F236D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F236D4">
              <w:rPr>
                <w:sz w:val="24"/>
                <w:szCs w:val="24"/>
              </w:rPr>
              <w:t>Способы</w:t>
            </w:r>
          </w:p>
          <w:p w:rsidR="00B751F9" w:rsidRPr="00F236D4" w:rsidRDefault="00B751F9" w:rsidP="00F236D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F236D4">
              <w:rPr>
                <w:sz w:val="24"/>
                <w:szCs w:val="24"/>
              </w:rPr>
              <w:t>обратной связи с</w:t>
            </w:r>
          </w:p>
          <w:p w:rsidR="00B751F9" w:rsidRPr="00F236D4" w:rsidRDefault="00B751F9" w:rsidP="00F236D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F236D4">
              <w:rPr>
                <w:sz w:val="24"/>
                <w:szCs w:val="24"/>
              </w:rPr>
              <w:t>учащимися (почта,</w:t>
            </w:r>
          </w:p>
          <w:p w:rsidR="00B751F9" w:rsidRPr="00F236D4" w:rsidRDefault="00B751F9" w:rsidP="00F236D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F236D4">
              <w:rPr>
                <w:sz w:val="24"/>
                <w:szCs w:val="24"/>
              </w:rPr>
              <w:t>ватсап,</w:t>
            </w:r>
          </w:p>
          <w:p w:rsidR="00B751F9" w:rsidRPr="00F236D4" w:rsidRDefault="00B751F9" w:rsidP="00F236D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F236D4">
              <w:rPr>
                <w:sz w:val="24"/>
                <w:szCs w:val="24"/>
              </w:rPr>
              <w:t>телефон</w:t>
            </w:r>
          </w:p>
          <w:p w:rsidR="00B751F9" w:rsidRPr="00F236D4" w:rsidRDefault="00B751F9" w:rsidP="00F236D4">
            <w:pPr>
              <w:pStyle w:val="a3"/>
              <w:jc w:val="center"/>
              <w:rPr>
                <w:sz w:val="24"/>
                <w:szCs w:val="24"/>
              </w:rPr>
            </w:pPr>
            <w:r w:rsidRPr="00F236D4">
              <w:rPr>
                <w:sz w:val="24"/>
                <w:szCs w:val="24"/>
              </w:rPr>
              <w:t>и др.)</w:t>
            </w:r>
          </w:p>
        </w:tc>
      </w:tr>
      <w:tr w:rsidR="00B751F9" w:rsidRPr="00F236D4" w:rsidTr="00F236D4">
        <w:tblPrEx>
          <w:tblCellMar>
            <w:left w:w="108" w:type="dxa"/>
            <w:right w:w="108" w:type="dxa"/>
          </w:tblCellMar>
          <w:tblLook w:val="0000"/>
        </w:tblPrEx>
        <w:trPr>
          <w:cantSplit/>
          <w:trHeight w:val="1798"/>
        </w:trPr>
        <w:tc>
          <w:tcPr>
            <w:tcW w:w="709" w:type="dxa"/>
          </w:tcPr>
          <w:p w:rsidR="00B751F9" w:rsidRPr="00F236D4" w:rsidRDefault="00B751F9" w:rsidP="00F236D4">
            <w:pPr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Волошина Римма Мунировна</w:t>
            </w:r>
          </w:p>
        </w:tc>
        <w:tc>
          <w:tcPr>
            <w:tcW w:w="851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850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8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16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Штрихи, динамика</w:t>
            </w:r>
          </w:p>
        </w:tc>
        <w:tc>
          <w:tcPr>
            <w:tcW w:w="1701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Штрихи, динамика</w:t>
            </w:r>
          </w:p>
        </w:tc>
        <w:tc>
          <w:tcPr>
            <w:tcW w:w="1842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Четко и легко сыграть стаккато</w:t>
            </w:r>
          </w:p>
        </w:tc>
        <w:tc>
          <w:tcPr>
            <w:tcW w:w="1418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1417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B751F9" w:rsidRPr="00F236D4" w:rsidRDefault="00B751F9" w:rsidP="00F236D4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Ватсап</w:t>
            </w:r>
          </w:p>
        </w:tc>
      </w:tr>
      <w:tr w:rsidR="00B751F9" w:rsidRPr="00F236D4" w:rsidTr="00F236D4">
        <w:tblPrEx>
          <w:tblCellMar>
            <w:left w:w="108" w:type="dxa"/>
            <w:right w:w="108" w:type="dxa"/>
          </w:tblCellMar>
          <w:tblLook w:val="0000"/>
        </w:tblPrEx>
        <w:trPr>
          <w:cantSplit/>
          <w:trHeight w:val="1599"/>
        </w:trPr>
        <w:tc>
          <w:tcPr>
            <w:tcW w:w="709" w:type="dxa"/>
          </w:tcPr>
          <w:p w:rsidR="00B751F9" w:rsidRPr="00F236D4" w:rsidRDefault="00B751F9" w:rsidP="00F236D4">
            <w:pPr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Волошина Римма Мунировна</w:t>
            </w:r>
          </w:p>
        </w:tc>
        <w:tc>
          <w:tcPr>
            <w:tcW w:w="851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850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8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16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Крупная форма. Поработатьнад ритмичностью</w:t>
            </w:r>
          </w:p>
        </w:tc>
        <w:tc>
          <w:tcPr>
            <w:tcW w:w="1701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Крупная форма. Поработатьнад ритмичностью</w:t>
            </w:r>
          </w:p>
        </w:tc>
        <w:tc>
          <w:tcPr>
            <w:tcW w:w="1842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Работа с метрономом.До репризы.Дальше разбор.</w:t>
            </w:r>
          </w:p>
        </w:tc>
        <w:tc>
          <w:tcPr>
            <w:tcW w:w="1418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1417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B751F9" w:rsidRPr="00F236D4" w:rsidRDefault="00B751F9" w:rsidP="00F236D4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Ватсап</w:t>
            </w:r>
          </w:p>
        </w:tc>
      </w:tr>
      <w:tr w:rsidR="00B751F9" w:rsidRPr="00F236D4" w:rsidTr="00F236D4">
        <w:tblPrEx>
          <w:tblCellMar>
            <w:left w:w="108" w:type="dxa"/>
            <w:right w:w="108" w:type="dxa"/>
          </w:tblCellMar>
          <w:tblLook w:val="0000"/>
        </w:tblPrEx>
        <w:trPr>
          <w:cantSplit/>
          <w:trHeight w:val="1783"/>
        </w:trPr>
        <w:tc>
          <w:tcPr>
            <w:tcW w:w="709" w:type="dxa"/>
          </w:tcPr>
          <w:p w:rsidR="00B751F9" w:rsidRPr="00F236D4" w:rsidRDefault="00B751F9" w:rsidP="00F236D4">
            <w:pPr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Волошина Римма Мунировна</w:t>
            </w:r>
          </w:p>
        </w:tc>
        <w:tc>
          <w:tcPr>
            <w:tcW w:w="851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850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8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16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 xml:space="preserve">Крупная форма.Штрихи </w:t>
            </w:r>
          </w:p>
        </w:tc>
        <w:tc>
          <w:tcPr>
            <w:tcW w:w="1701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Крупная форма.Штрихи</w:t>
            </w:r>
          </w:p>
        </w:tc>
        <w:tc>
          <w:tcPr>
            <w:tcW w:w="1842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Исполнить со всеми штрихами и динамикой</w:t>
            </w:r>
          </w:p>
        </w:tc>
        <w:tc>
          <w:tcPr>
            <w:tcW w:w="1418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1417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Ватсап</w:t>
            </w:r>
          </w:p>
        </w:tc>
      </w:tr>
      <w:tr w:rsidR="00B751F9" w:rsidRPr="00F236D4" w:rsidTr="00F236D4">
        <w:tblPrEx>
          <w:tblCellMar>
            <w:left w:w="108" w:type="dxa"/>
            <w:right w:w="108" w:type="dxa"/>
          </w:tblCellMar>
          <w:tblLook w:val="0000"/>
        </w:tblPrEx>
        <w:trPr>
          <w:cantSplit/>
          <w:trHeight w:val="1783"/>
        </w:trPr>
        <w:tc>
          <w:tcPr>
            <w:tcW w:w="709" w:type="dxa"/>
          </w:tcPr>
          <w:p w:rsidR="00B751F9" w:rsidRPr="00F236D4" w:rsidRDefault="00B751F9" w:rsidP="00F236D4">
            <w:pPr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Волошина Римма Мунировна</w:t>
            </w:r>
          </w:p>
        </w:tc>
        <w:tc>
          <w:tcPr>
            <w:tcW w:w="851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850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8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16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Крупная форма.Ритм</w:t>
            </w:r>
          </w:p>
        </w:tc>
        <w:tc>
          <w:tcPr>
            <w:tcW w:w="1701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Крупная форма.Ритм</w:t>
            </w:r>
          </w:p>
        </w:tc>
        <w:tc>
          <w:tcPr>
            <w:tcW w:w="1842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 xml:space="preserve">Соеденить  двумя руками.Штрихи </w:t>
            </w:r>
          </w:p>
        </w:tc>
        <w:tc>
          <w:tcPr>
            <w:tcW w:w="1418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1417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B751F9" w:rsidRPr="00F236D4" w:rsidRDefault="00B751F9" w:rsidP="00F236D4">
            <w:r w:rsidRPr="00F236D4">
              <w:rPr>
                <w:rFonts w:ascii="Times New Roman" w:hAnsi="Times New Roman" w:cs="Times New Roman"/>
              </w:rPr>
              <w:t>Ватсап</w:t>
            </w:r>
          </w:p>
        </w:tc>
      </w:tr>
      <w:tr w:rsidR="00B751F9" w:rsidRPr="00F236D4" w:rsidTr="00F236D4">
        <w:tblPrEx>
          <w:tblCellMar>
            <w:left w:w="108" w:type="dxa"/>
            <w:right w:w="108" w:type="dxa"/>
          </w:tblCellMar>
          <w:tblLook w:val="0000"/>
        </w:tblPrEx>
        <w:trPr>
          <w:cantSplit/>
          <w:trHeight w:val="1790"/>
        </w:trPr>
        <w:tc>
          <w:tcPr>
            <w:tcW w:w="709" w:type="dxa"/>
          </w:tcPr>
          <w:p w:rsidR="00B751F9" w:rsidRPr="00F236D4" w:rsidRDefault="00B751F9" w:rsidP="00F236D4">
            <w:pPr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Волошина Римма Мунировна</w:t>
            </w:r>
          </w:p>
        </w:tc>
        <w:tc>
          <w:tcPr>
            <w:tcW w:w="851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850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8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16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Динамика,штрихи</w:t>
            </w:r>
          </w:p>
        </w:tc>
        <w:tc>
          <w:tcPr>
            <w:tcW w:w="1701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Динамика,штрихи</w:t>
            </w:r>
          </w:p>
        </w:tc>
        <w:tc>
          <w:tcPr>
            <w:tcW w:w="1842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Исполнить с верными штрихами и динамикой до репризы.</w:t>
            </w:r>
          </w:p>
        </w:tc>
        <w:tc>
          <w:tcPr>
            <w:tcW w:w="1418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1417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B751F9" w:rsidRPr="00F236D4" w:rsidRDefault="00B751F9" w:rsidP="00F236D4">
            <w:r w:rsidRPr="00F236D4">
              <w:rPr>
                <w:rFonts w:ascii="Times New Roman" w:hAnsi="Times New Roman" w:cs="Times New Roman"/>
              </w:rPr>
              <w:t>Ватсап</w:t>
            </w:r>
          </w:p>
        </w:tc>
      </w:tr>
      <w:tr w:rsidR="00B751F9" w:rsidRPr="00F236D4" w:rsidTr="00F236D4">
        <w:tblPrEx>
          <w:tblCellMar>
            <w:left w:w="108" w:type="dxa"/>
            <w:right w:w="108" w:type="dxa"/>
          </w:tblCellMar>
          <w:tblLook w:val="0000"/>
        </w:tblPrEx>
        <w:trPr>
          <w:cantSplit/>
          <w:trHeight w:val="1800"/>
        </w:trPr>
        <w:tc>
          <w:tcPr>
            <w:tcW w:w="709" w:type="dxa"/>
          </w:tcPr>
          <w:p w:rsidR="00B751F9" w:rsidRPr="00F236D4" w:rsidRDefault="00B751F9" w:rsidP="00F236D4">
            <w:pPr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Волошина Римма Мунировна</w:t>
            </w:r>
          </w:p>
        </w:tc>
        <w:tc>
          <w:tcPr>
            <w:tcW w:w="851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850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8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16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Соеденить по фразам</w:t>
            </w:r>
          </w:p>
        </w:tc>
        <w:tc>
          <w:tcPr>
            <w:tcW w:w="1701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Соеденить по фразам</w:t>
            </w:r>
          </w:p>
        </w:tc>
        <w:tc>
          <w:tcPr>
            <w:tcW w:w="1842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Разбор след. части санатины.</w:t>
            </w:r>
          </w:p>
        </w:tc>
        <w:tc>
          <w:tcPr>
            <w:tcW w:w="1418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1417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B751F9" w:rsidRPr="00F236D4" w:rsidRDefault="00B751F9" w:rsidP="00F236D4">
            <w:r w:rsidRPr="00F236D4">
              <w:rPr>
                <w:rFonts w:ascii="Times New Roman" w:hAnsi="Times New Roman" w:cs="Times New Roman"/>
              </w:rPr>
              <w:t>Ватсап</w:t>
            </w:r>
          </w:p>
        </w:tc>
      </w:tr>
      <w:tr w:rsidR="00B751F9" w:rsidRPr="00F236D4" w:rsidTr="00F236D4">
        <w:tblPrEx>
          <w:tblCellMar>
            <w:left w:w="108" w:type="dxa"/>
            <w:right w:w="108" w:type="dxa"/>
          </w:tblCellMar>
          <w:tblLook w:val="0000"/>
        </w:tblPrEx>
        <w:trPr>
          <w:trHeight w:val="1957"/>
        </w:trPr>
        <w:tc>
          <w:tcPr>
            <w:tcW w:w="709" w:type="dxa"/>
          </w:tcPr>
          <w:p w:rsidR="00B751F9" w:rsidRPr="00F236D4" w:rsidRDefault="00B751F9" w:rsidP="00F236D4">
            <w:pPr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Волошина Римма Мунировна</w:t>
            </w:r>
          </w:p>
        </w:tc>
        <w:tc>
          <w:tcPr>
            <w:tcW w:w="851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850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8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16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Штрихи,динамика</w:t>
            </w:r>
          </w:p>
        </w:tc>
        <w:tc>
          <w:tcPr>
            <w:tcW w:w="1701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Штрихи,динамика</w:t>
            </w:r>
          </w:p>
        </w:tc>
        <w:tc>
          <w:tcPr>
            <w:tcW w:w="1842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Поработать над штрихами,стаккато,легато</w:t>
            </w:r>
          </w:p>
        </w:tc>
        <w:tc>
          <w:tcPr>
            <w:tcW w:w="1418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1417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B751F9" w:rsidRPr="00F236D4" w:rsidRDefault="00B751F9" w:rsidP="00F236D4">
            <w:r w:rsidRPr="00F236D4">
              <w:rPr>
                <w:rFonts w:ascii="Times New Roman" w:hAnsi="Times New Roman" w:cs="Times New Roman"/>
              </w:rPr>
              <w:t>Ватсап</w:t>
            </w:r>
          </w:p>
        </w:tc>
      </w:tr>
      <w:tr w:rsidR="00B751F9" w:rsidRPr="00F236D4" w:rsidTr="00F236D4">
        <w:tblPrEx>
          <w:tblCellMar>
            <w:left w:w="108" w:type="dxa"/>
            <w:right w:w="108" w:type="dxa"/>
          </w:tblCellMar>
          <w:tblLook w:val="0000"/>
        </w:tblPrEx>
        <w:trPr>
          <w:trHeight w:val="1964"/>
        </w:trPr>
        <w:tc>
          <w:tcPr>
            <w:tcW w:w="709" w:type="dxa"/>
          </w:tcPr>
          <w:p w:rsidR="00B751F9" w:rsidRPr="00F236D4" w:rsidRDefault="00B751F9" w:rsidP="00F236D4">
            <w:pPr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Волошина Римма Мунировна</w:t>
            </w:r>
          </w:p>
        </w:tc>
        <w:tc>
          <w:tcPr>
            <w:tcW w:w="851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850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8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16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Разбор 2части отдельно к.рукой</w:t>
            </w:r>
          </w:p>
        </w:tc>
        <w:tc>
          <w:tcPr>
            <w:tcW w:w="1701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Разбор 2части отдельно к.рукой</w:t>
            </w:r>
          </w:p>
        </w:tc>
        <w:tc>
          <w:tcPr>
            <w:tcW w:w="1842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Легко сыграть стаккато</w:t>
            </w:r>
          </w:p>
        </w:tc>
        <w:tc>
          <w:tcPr>
            <w:tcW w:w="1418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1417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B751F9" w:rsidRPr="00F236D4" w:rsidRDefault="00B751F9" w:rsidP="00F236D4">
            <w:r w:rsidRPr="00F236D4">
              <w:rPr>
                <w:rFonts w:ascii="Times New Roman" w:hAnsi="Times New Roman" w:cs="Times New Roman"/>
              </w:rPr>
              <w:t>Ватсап</w:t>
            </w:r>
          </w:p>
        </w:tc>
      </w:tr>
      <w:tr w:rsidR="00B751F9" w:rsidRPr="00F236D4" w:rsidTr="00930674">
        <w:tblPrEx>
          <w:tblCellMar>
            <w:left w:w="108" w:type="dxa"/>
            <w:right w:w="108" w:type="dxa"/>
          </w:tblCellMar>
          <w:tblLook w:val="0000"/>
        </w:tblPrEx>
        <w:trPr>
          <w:trHeight w:val="1175"/>
        </w:trPr>
        <w:tc>
          <w:tcPr>
            <w:tcW w:w="709" w:type="dxa"/>
          </w:tcPr>
          <w:p w:rsidR="00B751F9" w:rsidRPr="00F236D4" w:rsidRDefault="00B751F9" w:rsidP="00F236D4">
            <w:pPr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Волошина Римма Мунировна</w:t>
            </w:r>
          </w:p>
        </w:tc>
        <w:tc>
          <w:tcPr>
            <w:tcW w:w="851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850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8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16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Штрихи,динамика</w:t>
            </w:r>
          </w:p>
        </w:tc>
        <w:tc>
          <w:tcPr>
            <w:tcW w:w="1701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Штрихи,динамика</w:t>
            </w:r>
          </w:p>
        </w:tc>
        <w:tc>
          <w:tcPr>
            <w:tcW w:w="1842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Поработать над легато в пр.руке</w:t>
            </w:r>
          </w:p>
        </w:tc>
        <w:tc>
          <w:tcPr>
            <w:tcW w:w="1418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22.05</w:t>
            </w:r>
          </w:p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B751F9" w:rsidRPr="00F236D4" w:rsidRDefault="00B751F9" w:rsidP="00F236D4">
            <w:r w:rsidRPr="00F236D4">
              <w:rPr>
                <w:rFonts w:ascii="Times New Roman" w:hAnsi="Times New Roman" w:cs="Times New Roman"/>
              </w:rPr>
              <w:t>Ватсап</w:t>
            </w:r>
          </w:p>
        </w:tc>
      </w:tr>
      <w:tr w:rsidR="00B751F9" w:rsidRPr="00F236D4" w:rsidTr="00F236D4">
        <w:tblPrEx>
          <w:tblCellMar>
            <w:left w:w="108" w:type="dxa"/>
            <w:right w:w="108" w:type="dxa"/>
          </w:tblCellMar>
          <w:tblLook w:val="0000"/>
        </w:tblPrEx>
        <w:trPr>
          <w:trHeight w:val="1737"/>
        </w:trPr>
        <w:tc>
          <w:tcPr>
            <w:tcW w:w="709" w:type="dxa"/>
          </w:tcPr>
          <w:p w:rsidR="00B751F9" w:rsidRPr="00F236D4" w:rsidRDefault="00B751F9" w:rsidP="00F236D4">
            <w:pPr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Волошина Римма Мунировна</w:t>
            </w:r>
          </w:p>
        </w:tc>
        <w:tc>
          <w:tcPr>
            <w:tcW w:w="851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850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8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16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штрихи</w:t>
            </w:r>
          </w:p>
        </w:tc>
        <w:tc>
          <w:tcPr>
            <w:tcW w:w="1701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штрихи</w:t>
            </w:r>
          </w:p>
        </w:tc>
        <w:tc>
          <w:tcPr>
            <w:tcW w:w="1842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Разбор отдельно каждой рукой со счетом.</w:t>
            </w:r>
          </w:p>
        </w:tc>
        <w:tc>
          <w:tcPr>
            <w:tcW w:w="1418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22.05</w:t>
            </w:r>
          </w:p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B751F9" w:rsidRPr="00F236D4" w:rsidRDefault="00B751F9" w:rsidP="00F236D4">
            <w:r w:rsidRPr="00F236D4">
              <w:rPr>
                <w:rFonts w:ascii="Times New Roman" w:hAnsi="Times New Roman" w:cs="Times New Roman"/>
              </w:rPr>
              <w:t>Ватсап</w:t>
            </w:r>
          </w:p>
        </w:tc>
      </w:tr>
      <w:tr w:rsidR="00B751F9" w:rsidRPr="00F236D4" w:rsidTr="00F236D4">
        <w:tblPrEx>
          <w:tblCellMar>
            <w:left w:w="108" w:type="dxa"/>
            <w:right w:w="108" w:type="dxa"/>
          </w:tblCellMar>
          <w:tblLook w:val="0000"/>
        </w:tblPrEx>
        <w:trPr>
          <w:trHeight w:val="1800"/>
        </w:trPr>
        <w:tc>
          <w:tcPr>
            <w:tcW w:w="709" w:type="dxa"/>
          </w:tcPr>
          <w:p w:rsidR="00B751F9" w:rsidRPr="00F236D4" w:rsidRDefault="00B751F9" w:rsidP="00F236D4">
            <w:pPr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Волошина Римма Мунировна</w:t>
            </w:r>
          </w:p>
        </w:tc>
        <w:tc>
          <w:tcPr>
            <w:tcW w:w="851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850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8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16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Штрихи,динамика,ритм</w:t>
            </w:r>
          </w:p>
        </w:tc>
        <w:tc>
          <w:tcPr>
            <w:tcW w:w="1701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Штрихи,динамика,ритм</w:t>
            </w:r>
          </w:p>
        </w:tc>
        <w:tc>
          <w:tcPr>
            <w:tcW w:w="1842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Соеденить вторую часть санатины.</w:t>
            </w:r>
          </w:p>
        </w:tc>
        <w:tc>
          <w:tcPr>
            <w:tcW w:w="1418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26.05</w:t>
            </w:r>
          </w:p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B751F9" w:rsidRPr="00F236D4" w:rsidRDefault="00B751F9" w:rsidP="00F236D4">
            <w:r w:rsidRPr="00F236D4">
              <w:rPr>
                <w:rFonts w:ascii="Times New Roman" w:hAnsi="Times New Roman" w:cs="Times New Roman"/>
              </w:rPr>
              <w:t>Ватсап</w:t>
            </w:r>
          </w:p>
        </w:tc>
      </w:tr>
      <w:tr w:rsidR="00B751F9" w:rsidRPr="00F236D4" w:rsidTr="00A87890">
        <w:tblPrEx>
          <w:tblCellMar>
            <w:left w:w="108" w:type="dxa"/>
            <w:right w:w="108" w:type="dxa"/>
          </w:tblCellMar>
          <w:tblLook w:val="0000"/>
        </w:tblPrEx>
        <w:trPr>
          <w:trHeight w:val="1695"/>
        </w:trPr>
        <w:tc>
          <w:tcPr>
            <w:tcW w:w="709" w:type="dxa"/>
          </w:tcPr>
          <w:p w:rsidR="00B751F9" w:rsidRPr="00F236D4" w:rsidRDefault="00B751F9" w:rsidP="00F236D4">
            <w:pPr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3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Волошина Римма Мунировна</w:t>
            </w:r>
          </w:p>
        </w:tc>
        <w:tc>
          <w:tcPr>
            <w:tcW w:w="851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850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8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16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Разбор след.части рондо</w:t>
            </w:r>
          </w:p>
        </w:tc>
        <w:tc>
          <w:tcPr>
            <w:tcW w:w="1701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Разбор след.части рондо</w:t>
            </w:r>
          </w:p>
        </w:tc>
        <w:tc>
          <w:tcPr>
            <w:tcW w:w="1842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Поработать над стаккато,легато.</w:t>
            </w:r>
          </w:p>
        </w:tc>
        <w:tc>
          <w:tcPr>
            <w:tcW w:w="1418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1417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B751F9" w:rsidRPr="00F236D4" w:rsidRDefault="00B751F9" w:rsidP="00F236D4">
            <w:r w:rsidRPr="00F236D4">
              <w:rPr>
                <w:rFonts w:ascii="Times New Roman" w:hAnsi="Times New Roman" w:cs="Times New Roman"/>
              </w:rPr>
              <w:t>Ватсап</w:t>
            </w:r>
          </w:p>
        </w:tc>
      </w:tr>
      <w:tr w:rsidR="00B751F9" w:rsidRPr="00F236D4" w:rsidTr="00A87890">
        <w:tblPrEx>
          <w:tblCellMar>
            <w:left w:w="108" w:type="dxa"/>
            <w:right w:w="108" w:type="dxa"/>
          </w:tblCellMar>
          <w:tblLook w:val="0000"/>
        </w:tblPrEx>
        <w:trPr>
          <w:trHeight w:val="1695"/>
        </w:trPr>
        <w:tc>
          <w:tcPr>
            <w:tcW w:w="709" w:type="dxa"/>
          </w:tcPr>
          <w:p w:rsidR="00B751F9" w:rsidRPr="00F236D4" w:rsidRDefault="00B751F9" w:rsidP="00F236D4">
            <w:pPr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3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Волошина Римма Мунировна</w:t>
            </w:r>
          </w:p>
        </w:tc>
        <w:tc>
          <w:tcPr>
            <w:tcW w:w="851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850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8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16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Работа над крупной формой.</w:t>
            </w:r>
          </w:p>
        </w:tc>
        <w:tc>
          <w:tcPr>
            <w:tcW w:w="1701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Работа над крупной формой.</w:t>
            </w:r>
          </w:p>
        </w:tc>
        <w:tc>
          <w:tcPr>
            <w:tcW w:w="1842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Прибавить темп</w:t>
            </w:r>
          </w:p>
        </w:tc>
        <w:tc>
          <w:tcPr>
            <w:tcW w:w="1418" w:type="dxa"/>
          </w:tcPr>
          <w:p w:rsidR="00B751F9" w:rsidRPr="00F236D4" w:rsidRDefault="00B751F9" w:rsidP="00F236D4">
            <w:r w:rsidRPr="00F236D4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1417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B751F9" w:rsidRPr="00F236D4" w:rsidRDefault="00B751F9" w:rsidP="00F236D4">
            <w:r w:rsidRPr="00F236D4">
              <w:rPr>
                <w:rFonts w:ascii="Times New Roman" w:hAnsi="Times New Roman" w:cs="Times New Roman"/>
              </w:rPr>
              <w:t>Ватсап</w:t>
            </w:r>
          </w:p>
        </w:tc>
      </w:tr>
      <w:tr w:rsidR="00B751F9" w:rsidRPr="00F236D4" w:rsidTr="00A87890">
        <w:tblPrEx>
          <w:tblCellMar>
            <w:left w:w="108" w:type="dxa"/>
            <w:right w:w="108" w:type="dxa"/>
          </w:tblCellMar>
          <w:tblLook w:val="0000"/>
        </w:tblPrEx>
        <w:trPr>
          <w:trHeight w:val="1637"/>
        </w:trPr>
        <w:tc>
          <w:tcPr>
            <w:tcW w:w="709" w:type="dxa"/>
          </w:tcPr>
          <w:p w:rsidR="00B751F9" w:rsidRPr="00F236D4" w:rsidRDefault="00B751F9" w:rsidP="00F236D4">
            <w:pPr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3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Волошина Римма Мунировна</w:t>
            </w:r>
          </w:p>
        </w:tc>
        <w:tc>
          <w:tcPr>
            <w:tcW w:w="851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850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8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16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Крупная форма.Динамика,штрихи.</w:t>
            </w:r>
          </w:p>
        </w:tc>
        <w:tc>
          <w:tcPr>
            <w:tcW w:w="1701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Крупная форма.Динамика,штрихи.</w:t>
            </w:r>
          </w:p>
        </w:tc>
        <w:tc>
          <w:tcPr>
            <w:tcW w:w="1842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Облегчить левую руку,прибавить темп</w:t>
            </w:r>
          </w:p>
        </w:tc>
        <w:tc>
          <w:tcPr>
            <w:tcW w:w="1418" w:type="dxa"/>
          </w:tcPr>
          <w:p w:rsidR="00B751F9" w:rsidRPr="00F236D4" w:rsidRDefault="00B751F9" w:rsidP="00F236D4">
            <w:r w:rsidRPr="00F236D4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1417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B751F9" w:rsidRPr="00F236D4" w:rsidRDefault="00B751F9" w:rsidP="00F236D4">
            <w:r w:rsidRPr="00F236D4">
              <w:rPr>
                <w:rFonts w:ascii="Times New Roman" w:hAnsi="Times New Roman" w:cs="Times New Roman"/>
              </w:rPr>
              <w:t>Ватсап</w:t>
            </w:r>
          </w:p>
        </w:tc>
      </w:tr>
      <w:tr w:rsidR="00B751F9" w:rsidRPr="00F236D4" w:rsidTr="006C1B0E">
        <w:tblPrEx>
          <w:tblCellMar>
            <w:left w:w="108" w:type="dxa"/>
            <w:right w:w="108" w:type="dxa"/>
          </w:tblCellMar>
          <w:tblLook w:val="0000"/>
        </w:tblPrEx>
        <w:trPr>
          <w:trHeight w:val="1637"/>
        </w:trPr>
        <w:tc>
          <w:tcPr>
            <w:tcW w:w="709" w:type="dxa"/>
          </w:tcPr>
          <w:p w:rsidR="00B751F9" w:rsidRPr="00F236D4" w:rsidRDefault="00B751F9" w:rsidP="00F236D4">
            <w:pPr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3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Волошина Римма Мунировна</w:t>
            </w:r>
          </w:p>
        </w:tc>
        <w:tc>
          <w:tcPr>
            <w:tcW w:w="851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850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8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16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Темп,ритм</w:t>
            </w:r>
          </w:p>
        </w:tc>
        <w:tc>
          <w:tcPr>
            <w:tcW w:w="1701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Темп,ритм</w:t>
            </w:r>
          </w:p>
        </w:tc>
        <w:tc>
          <w:tcPr>
            <w:tcW w:w="1842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Соеденить все части.</w:t>
            </w:r>
          </w:p>
        </w:tc>
        <w:tc>
          <w:tcPr>
            <w:tcW w:w="1418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1417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B751F9" w:rsidRPr="00F236D4" w:rsidRDefault="00B751F9" w:rsidP="00F236D4">
            <w:r w:rsidRPr="00F236D4">
              <w:rPr>
                <w:rFonts w:ascii="Times New Roman" w:hAnsi="Times New Roman" w:cs="Times New Roman"/>
              </w:rPr>
              <w:t>Ватсап</w:t>
            </w:r>
          </w:p>
        </w:tc>
      </w:tr>
      <w:tr w:rsidR="00B751F9" w:rsidRPr="00F236D4" w:rsidTr="006C1B0E">
        <w:tblPrEx>
          <w:tblCellMar>
            <w:left w:w="108" w:type="dxa"/>
            <w:right w:w="108" w:type="dxa"/>
          </w:tblCellMar>
          <w:tblLook w:val="0000"/>
        </w:tblPrEx>
        <w:trPr>
          <w:trHeight w:val="1637"/>
        </w:trPr>
        <w:tc>
          <w:tcPr>
            <w:tcW w:w="709" w:type="dxa"/>
          </w:tcPr>
          <w:p w:rsidR="00B751F9" w:rsidRPr="00F236D4" w:rsidRDefault="00B751F9" w:rsidP="00F236D4">
            <w:pPr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43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Волошина Римма Мунировна</w:t>
            </w:r>
          </w:p>
        </w:tc>
        <w:tc>
          <w:tcPr>
            <w:tcW w:w="851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850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8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16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Темп,ритм</w:t>
            </w:r>
          </w:p>
        </w:tc>
        <w:tc>
          <w:tcPr>
            <w:tcW w:w="1701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Темп,ритм</w:t>
            </w:r>
          </w:p>
        </w:tc>
        <w:tc>
          <w:tcPr>
            <w:tcW w:w="1842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Соеденить части санатины</w:t>
            </w:r>
          </w:p>
        </w:tc>
        <w:tc>
          <w:tcPr>
            <w:tcW w:w="1418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1417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B751F9" w:rsidRPr="00F236D4" w:rsidRDefault="00B751F9" w:rsidP="00F236D4">
            <w:r w:rsidRPr="00F236D4">
              <w:rPr>
                <w:rFonts w:ascii="Times New Roman" w:hAnsi="Times New Roman" w:cs="Times New Roman"/>
              </w:rPr>
              <w:t>Ватсап</w:t>
            </w:r>
          </w:p>
        </w:tc>
      </w:tr>
      <w:tr w:rsidR="00B751F9" w:rsidRPr="00F236D4" w:rsidTr="00F034FA">
        <w:tblPrEx>
          <w:tblCellMar>
            <w:left w:w="108" w:type="dxa"/>
            <w:right w:w="108" w:type="dxa"/>
          </w:tblCellMar>
          <w:tblLook w:val="0000"/>
        </w:tblPrEx>
        <w:trPr>
          <w:trHeight w:val="1637"/>
        </w:trPr>
        <w:tc>
          <w:tcPr>
            <w:tcW w:w="709" w:type="dxa"/>
          </w:tcPr>
          <w:p w:rsidR="00B751F9" w:rsidRPr="00F236D4" w:rsidRDefault="00B751F9" w:rsidP="00F236D4">
            <w:pPr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3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Волошина Римма Мунировна</w:t>
            </w:r>
          </w:p>
        </w:tc>
        <w:tc>
          <w:tcPr>
            <w:tcW w:w="851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850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8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16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Темп,штрихи</w:t>
            </w:r>
          </w:p>
        </w:tc>
        <w:tc>
          <w:tcPr>
            <w:tcW w:w="1701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Темп,штрихи</w:t>
            </w:r>
          </w:p>
        </w:tc>
        <w:tc>
          <w:tcPr>
            <w:tcW w:w="1842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Работа над ритмичностью</w:t>
            </w:r>
          </w:p>
        </w:tc>
        <w:tc>
          <w:tcPr>
            <w:tcW w:w="1418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417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B751F9" w:rsidRPr="00F236D4" w:rsidRDefault="00B751F9" w:rsidP="00F236D4">
            <w:r w:rsidRPr="00F236D4">
              <w:rPr>
                <w:rFonts w:ascii="Times New Roman" w:hAnsi="Times New Roman" w:cs="Times New Roman"/>
              </w:rPr>
              <w:t>Ватсап</w:t>
            </w:r>
          </w:p>
        </w:tc>
      </w:tr>
      <w:tr w:rsidR="00B751F9" w:rsidRPr="00F236D4" w:rsidTr="00F034FA">
        <w:tblPrEx>
          <w:tblCellMar>
            <w:left w:w="108" w:type="dxa"/>
            <w:right w:w="108" w:type="dxa"/>
          </w:tblCellMar>
          <w:tblLook w:val="0000"/>
        </w:tblPrEx>
        <w:trPr>
          <w:trHeight w:val="1637"/>
        </w:trPr>
        <w:tc>
          <w:tcPr>
            <w:tcW w:w="709" w:type="dxa"/>
          </w:tcPr>
          <w:p w:rsidR="00B751F9" w:rsidRPr="00F236D4" w:rsidRDefault="00B751F9" w:rsidP="00F236D4">
            <w:pPr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3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Волошина Римма Мунировна</w:t>
            </w:r>
          </w:p>
        </w:tc>
        <w:tc>
          <w:tcPr>
            <w:tcW w:w="851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850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8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16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Темп,динамика.</w:t>
            </w:r>
          </w:p>
        </w:tc>
        <w:tc>
          <w:tcPr>
            <w:tcW w:w="1701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Темп,динамика.</w:t>
            </w:r>
          </w:p>
        </w:tc>
        <w:tc>
          <w:tcPr>
            <w:tcW w:w="1842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Сделать динамику.</w:t>
            </w:r>
          </w:p>
        </w:tc>
        <w:tc>
          <w:tcPr>
            <w:tcW w:w="1418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417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B751F9" w:rsidRPr="00F236D4" w:rsidRDefault="00B751F9" w:rsidP="00F236D4">
            <w:r w:rsidRPr="00F236D4">
              <w:rPr>
                <w:rFonts w:ascii="Times New Roman" w:hAnsi="Times New Roman" w:cs="Times New Roman"/>
              </w:rPr>
              <w:t>Ватсап</w:t>
            </w:r>
          </w:p>
        </w:tc>
      </w:tr>
      <w:tr w:rsidR="00B751F9" w:rsidRPr="00F236D4" w:rsidTr="00F034FA">
        <w:tblPrEx>
          <w:tblCellMar>
            <w:left w:w="108" w:type="dxa"/>
            <w:right w:w="108" w:type="dxa"/>
          </w:tblCellMar>
          <w:tblLook w:val="0000"/>
        </w:tblPrEx>
        <w:trPr>
          <w:trHeight w:val="1637"/>
        </w:trPr>
        <w:tc>
          <w:tcPr>
            <w:tcW w:w="709" w:type="dxa"/>
          </w:tcPr>
          <w:p w:rsidR="00B751F9" w:rsidRPr="00F236D4" w:rsidRDefault="00B751F9" w:rsidP="00F236D4">
            <w:pPr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43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Волошина Римма Мунировна</w:t>
            </w:r>
          </w:p>
        </w:tc>
        <w:tc>
          <w:tcPr>
            <w:tcW w:w="851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850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8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16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Темп,ритм,штрихи</w:t>
            </w:r>
          </w:p>
        </w:tc>
        <w:tc>
          <w:tcPr>
            <w:tcW w:w="1701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Темп,ритм,штрихи</w:t>
            </w:r>
          </w:p>
        </w:tc>
        <w:tc>
          <w:tcPr>
            <w:tcW w:w="1842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Сделать легато в правой руке</w:t>
            </w:r>
          </w:p>
        </w:tc>
        <w:tc>
          <w:tcPr>
            <w:tcW w:w="1418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1417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B751F9" w:rsidRPr="00F236D4" w:rsidRDefault="00B751F9" w:rsidP="00F236D4">
            <w:r w:rsidRPr="00F236D4">
              <w:rPr>
                <w:rFonts w:ascii="Times New Roman" w:hAnsi="Times New Roman" w:cs="Times New Roman"/>
              </w:rPr>
              <w:t>Ватсап</w:t>
            </w:r>
          </w:p>
        </w:tc>
      </w:tr>
      <w:tr w:rsidR="00B751F9" w:rsidRPr="00F236D4" w:rsidTr="00135D34">
        <w:tblPrEx>
          <w:tblCellMar>
            <w:left w:w="108" w:type="dxa"/>
            <w:right w:w="108" w:type="dxa"/>
          </w:tblCellMar>
          <w:tblLook w:val="0000"/>
        </w:tblPrEx>
        <w:trPr>
          <w:trHeight w:val="1637"/>
        </w:trPr>
        <w:tc>
          <w:tcPr>
            <w:tcW w:w="709" w:type="dxa"/>
          </w:tcPr>
          <w:p w:rsidR="00B751F9" w:rsidRPr="00F236D4" w:rsidRDefault="00B751F9" w:rsidP="00F236D4">
            <w:pPr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3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Волошина Римма Мунировна</w:t>
            </w:r>
          </w:p>
        </w:tc>
        <w:tc>
          <w:tcPr>
            <w:tcW w:w="851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850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8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16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Темп,динамика</w:t>
            </w:r>
          </w:p>
        </w:tc>
        <w:tc>
          <w:tcPr>
            <w:tcW w:w="1701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Темп,динамика</w:t>
            </w:r>
          </w:p>
        </w:tc>
        <w:tc>
          <w:tcPr>
            <w:tcW w:w="1842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Прибавить темп.Поработать над динамическими оттенками</w:t>
            </w:r>
          </w:p>
        </w:tc>
        <w:tc>
          <w:tcPr>
            <w:tcW w:w="1418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417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B751F9" w:rsidRPr="00F236D4" w:rsidRDefault="00B751F9" w:rsidP="00F236D4">
            <w:r w:rsidRPr="00F236D4">
              <w:rPr>
                <w:rFonts w:ascii="Times New Roman" w:hAnsi="Times New Roman" w:cs="Times New Roman"/>
              </w:rPr>
              <w:t>Ватсап</w:t>
            </w:r>
          </w:p>
        </w:tc>
      </w:tr>
      <w:tr w:rsidR="00B751F9" w:rsidRPr="00F236D4" w:rsidTr="00135D34">
        <w:tblPrEx>
          <w:tblCellMar>
            <w:left w:w="108" w:type="dxa"/>
            <w:right w:w="108" w:type="dxa"/>
          </w:tblCellMar>
          <w:tblLook w:val="0000"/>
        </w:tblPrEx>
        <w:trPr>
          <w:trHeight w:val="1637"/>
        </w:trPr>
        <w:tc>
          <w:tcPr>
            <w:tcW w:w="709" w:type="dxa"/>
          </w:tcPr>
          <w:p w:rsidR="00B751F9" w:rsidRPr="00F236D4" w:rsidRDefault="00B751F9" w:rsidP="00F236D4">
            <w:pPr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43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Волошина Римма Мунировна</w:t>
            </w:r>
          </w:p>
        </w:tc>
        <w:tc>
          <w:tcPr>
            <w:tcW w:w="851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850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8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16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Темп,штрихи.</w:t>
            </w:r>
          </w:p>
        </w:tc>
        <w:tc>
          <w:tcPr>
            <w:tcW w:w="1701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Темп,штрихи.</w:t>
            </w:r>
          </w:p>
        </w:tc>
        <w:tc>
          <w:tcPr>
            <w:tcW w:w="1842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Сыграть в едином темпе без ускорений.</w:t>
            </w:r>
          </w:p>
        </w:tc>
        <w:tc>
          <w:tcPr>
            <w:tcW w:w="1418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1417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B751F9" w:rsidRPr="00F236D4" w:rsidRDefault="00B751F9" w:rsidP="00F236D4">
            <w:r w:rsidRPr="00F236D4">
              <w:rPr>
                <w:rFonts w:ascii="Times New Roman" w:hAnsi="Times New Roman" w:cs="Times New Roman"/>
              </w:rPr>
              <w:t>Ватсап</w:t>
            </w:r>
          </w:p>
        </w:tc>
      </w:tr>
      <w:tr w:rsidR="00B751F9" w:rsidRPr="00F236D4" w:rsidTr="00821B85">
        <w:tblPrEx>
          <w:tblCellMar>
            <w:left w:w="108" w:type="dxa"/>
            <w:right w:w="108" w:type="dxa"/>
          </w:tblCellMar>
          <w:tblLook w:val="0000"/>
        </w:tblPrEx>
        <w:trPr>
          <w:trHeight w:val="1637"/>
        </w:trPr>
        <w:tc>
          <w:tcPr>
            <w:tcW w:w="709" w:type="dxa"/>
          </w:tcPr>
          <w:p w:rsidR="00B751F9" w:rsidRPr="00F236D4" w:rsidRDefault="00B751F9" w:rsidP="00F236D4">
            <w:pPr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43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Волошина Римма Мунировна</w:t>
            </w:r>
          </w:p>
        </w:tc>
        <w:tc>
          <w:tcPr>
            <w:tcW w:w="851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850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8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16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Темп,динамика</w:t>
            </w:r>
          </w:p>
        </w:tc>
        <w:tc>
          <w:tcPr>
            <w:tcW w:w="1701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Темп,динамика</w:t>
            </w:r>
          </w:p>
        </w:tc>
        <w:tc>
          <w:tcPr>
            <w:tcW w:w="1842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Сыграть в целом без ускорений.Ритмично.</w:t>
            </w:r>
          </w:p>
        </w:tc>
        <w:tc>
          <w:tcPr>
            <w:tcW w:w="1418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1417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B751F9" w:rsidRPr="00F236D4" w:rsidRDefault="00B751F9" w:rsidP="00F236D4">
            <w:r w:rsidRPr="00F236D4">
              <w:rPr>
                <w:rFonts w:ascii="Times New Roman" w:hAnsi="Times New Roman" w:cs="Times New Roman"/>
              </w:rPr>
              <w:t>Ватсап</w:t>
            </w:r>
          </w:p>
        </w:tc>
      </w:tr>
      <w:tr w:rsidR="00B751F9" w:rsidRPr="00F236D4" w:rsidTr="00821B85">
        <w:tblPrEx>
          <w:tblCellMar>
            <w:left w:w="108" w:type="dxa"/>
            <w:right w:w="108" w:type="dxa"/>
          </w:tblCellMar>
          <w:tblLook w:val="0000"/>
        </w:tblPrEx>
        <w:trPr>
          <w:trHeight w:val="1637"/>
        </w:trPr>
        <w:tc>
          <w:tcPr>
            <w:tcW w:w="709" w:type="dxa"/>
          </w:tcPr>
          <w:p w:rsidR="00B751F9" w:rsidRPr="00F236D4" w:rsidRDefault="00B751F9" w:rsidP="00F236D4">
            <w:pPr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43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Волошина Римма Мунировна</w:t>
            </w:r>
          </w:p>
        </w:tc>
        <w:tc>
          <w:tcPr>
            <w:tcW w:w="851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850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8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16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Темп,динамика</w:t>
            </w:r>
          </w:p>
        </w:tc>
        <w:tc>
          <w:tcPr>
            <w:tcW w:w="1701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Темп,динамика</w:t>
            </w:r>
          </w:p>
        </w:tc>
        <w:tc>
          <w:tcPr>
            <w:tcW w:w="1842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 xml:space="preserve">Сыграть ритмично с динамическими оттенками </w:t>
            </w:r>
          </w:p>
        </w:tc>
        <w:tc>
          <w:tcPr>
            <w:tcW w:w="1418" w:type="dxa"/>
          </w:tcPr>
          <w:p w:rsidR="00B751F9" w:rsidRPr="00F236D4" w:rsidRDefault="00B751F9" w:rsidP="00F236D4">
            <w:r w:rsidRPr="00F236D4"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1417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B751F9" w:rsidRPr="00F236D4" w:rsidRDefault="00B751F9" w:rsidP="00F236D4">
            <w:r w:rsidRPr="00F236D4">
              <w:rPr>
                <w:rFonts w:ascii="Times New Roman" w:hAnsi="Times New Roman" w:cs="Times New Roman"/>
              </w:rPr>
              <w:t>Ватсап</w:t>
            </w:r>
          </w:p>
        </w:tc>
      </w:tr>
      <w:tr w:rsidR="00B751F9" w:rsidRPr="00F236D4" w:rsidTr="00821B85">
        <w:tblPrEx>
          <w:tblCellMar>
            <w:left w:w="108" w:type="dxa"/>
            <w:right w:w="108" w:type="dxa"/>
          </w:tblCellMar>
          <w:tblLook w:val="0000"/>
        </w:tblPrEx>
        <w:trPr>
          <w:trHeight w:val="1637"/>
        </w:trPr>
        <w:tc>
          <w:tcPr>
            <w:tcW w:w="709" w:type="dxa"/>
          </w:tcPr>
          <w:p w:rsidR="00B751F9" w:rsidRPr="00F236D4" w:rsidRDefault="00B751F9" w:rsidP="00F236D4">
            <w:pPr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Волошина Римма Мунировна</w:t>
            </w:r>
          </w:p>
        </w:tc>
        <w:tc>
          <w:tcPr>
            <w:tcW w:w="851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850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8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16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Темп,динамика</w:t>
            </w:r>
          </w:p>
        </w:tc>
        <w:tc>
          <w:tcPr>
            <w:tcW w:w="1701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Темп,динамика</w:t>
            </w:r>
          </w:p>
        </w:tc>
        <w:tc>
          <w:tcPr>
            <w:tcW w:w="1842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Показать динамику,точный текст</w:t>
            </w:r>
          </w:p>
        </w:tc>
        <w:tc>
          <w:tcPr>
            <w:tcW w:w="1418" w:type="dxa"/>
          </w:tcPr>
          <w:p w:rsidR="00B751F9" w:rsidRPr="00F236D4" w:rsidRDefault="00B751F9" w:rsidP="00F236D4">
            <w:r w:rsidRPr="00F236D4"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1417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B751F9" w:rsidRPr="00F236D4" w:rsidRDefault="00B751F9" w:rsidP="00F236D4">
            <w:r w:rsidRPr="00F236D4">
              <w:rPr>
                <w:rFonts w:ascii="Times New Roman" w:hAnsi="Times New Roman" w:cs="Times New Roman"/>
              </w:rPr>
              <w:t>Ватсап</w:t>
            </w:r>
          </w:p>
        </w:tc>
      </w:tr>
      <w:tr w:rsidR="00B751F9" w:rsidRPr="00F236D4" w:rsidTr="009727A6">
        <w:tblPrEx>
          <w:tblCellMar>
            <w:left w:w="108" w:type="dxa"/>
            <w:right w:w="108" w:type="dxa"/>
          </w:tblCellMar>
          <w:tblLook w:val="0000"/>
        </w:tblPrEx>
        <w:trPr>
          <w:trHeight w:val="1637"/>
        </w:trPr>
        <w:tc>
          <w:tcPr>
            <w:tcW w:w="709" w:type="dxa"/>
          </w:tcPr>
          <w:p w:rsidR="00B751F9" w:rsidRPr="00F236D4" w:rsidRDefault="00B751F9" w:rsidP="00F236D4">
            <w:pPr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Волошина Римма Мунировна</w:t>
            </w:r>
          </w:p>
        </w:tc>
        <w:tc>
          <w:tcPr>
            <w:tcW w:w="851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850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8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16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Темп,ритм,штрихи.</w:t>
            </w:r>
          </w:p>
        </w:tc>
        <w:tc>
          <w:tcPr>
            <w:tcW w:w="1701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Темп,ритм,штрихи.</w:t>
            </w:r>
          </w:p>
        </w:tc>
        <w:tc>
          <w:tcPr>
            <w:tcW w:w="1842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Поработать над текстом в медл.темпе</w:t>
            </w:r>
          </w:p>
        </w:tc>
        <w:tc>
          <w:tcPr>
            <w:tcW w:w="1418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1417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B751F9" w:rsidRPr="00F236D4" w:rsidRDefault="00B751F9" w:rsidP="00F236D4">
            <w:r w:rsidRPr="00F236D4">
              <w:rPr>
                <w:rFonts w:ascii="Times New Roman" w:hAnsi="Times New Roman" w:cs="Times New Roman"/>
              </w:rPr>
              <w:t>Ватсап</w:t>
            </w:r>
          </w:p>
        </w:tc>
      </w:tr>
      <w:tr w:rsidR="00B751F9" w:rsidRPr="00F236D4" w:rsidTr="009727A6">
        <w:tblPrEx>
          <w:tblCellMar>
            <w:left w:w="108" w:type="dxa"/>
            <w:right w:w="108" w:type="dxa"/>
          </w:tblCellMar>
          <w:tblLook w:val="0000"/>
        </w:tblPrEx>
        <w:trPr>
          <w:trHeight w:val="1637"/>
        </w:trPr>
        <w:tc>
          <w:tcPr>
            <w:tcW w:w="709" w:type="dxa"/>
          </w:tcPr>
          <w:p w:rsidR="00B751F9" w:rsidRPr="00F236D4" w:rsidRDefault="00B751F9" w:rsidP="00F236D4">
            <w:pPr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43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Волошина Римма Мунировна</w:t>
            </w:r>
          </w:p>
        </w:tc>
        <w:tc>
          <w:tcPr>
            <w:tcW w:w="851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850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8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16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Текст,штрихи,темп</w:t>
            </w:r>
          </w:p>
        </w:tc>
        <w:tc>
          <w:tcPr>
            <w:tcW w:w="1701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Текст,штрихи,темп</w:t>
            </w:r>
          </w:p>
        </w:tc>
        <w:tc>
          <w:tcPr>
            <w:tcW w:w="1842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В медленном темпе проиграть по нотам,почистить текст</w:t>
            </w:r>
          </w:p>
        </w:tc>
        <w:tc>
          <w:tcPr>
            <w:tcW w:w="1418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Академический зачет</w:t>
            </w:r>
          </w:p>
        </w:tc>
        <w:tc>
          <w:tcPr>
            <w:tcW w:w="1417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B751F9" w:rsidRPr="00F236D4" w:rsidRDefault="00B751F9" w:rsidP="00F236D4">
            <w:r w:rsidRPr="00F236D4">
              <w:rPr>
                <w:rFonts w:ascii="Times New Roman" w:hAnsi="Times New Roman" w:cs="Times New Roman"/>
              </w:rPr>
              <w:t>Ватсап</w:t>
            </w:r>
          </w:p>
        </w:tc>
      </w:tr>
      <w:tr w:rsidR="00B751F9" w:rsidRPr="00F236D4" w:rsidTr="003D4A8D">
        <w:tblPrEx>
          <w:tblCellMar>
            <w:left w:w="108" w:type="dxa"/>
            <w:right w:w="108" w:type="dxa"/>
          </w:tblCellMar>
          <w:tblLook w:val="0000"/>
        </w:tblPrEx>
        <w:trPr>
          <w:trHeight w:val="1637"/>
        </w:trPr>
        <w:tc>
          <w:tcPr>
            <w:tcW w:w="709" w:type="dxa"/>
          </w:tcPr>
          <w:p w:rsidR="00B751F9" w:rsidRPr="00F236D4" w:rsidRDefault="00B751F9" w:rsidP="00F236D4">
            <w:pPr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843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Волошина Римма Мунировна</w:t>
            </w:r>
          </w:p>
        </w:tc>
        <w:tc>
          <w:tcPr>
            <w:tcW w:w="851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850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8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6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Текст,ритм</w:t>
            </w:r>
          </w:p>
        </w:tc>
        <w:tc>
          <w:tcPr>
            <w:tcW w:w="1701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Текст,ритм</w:t>
            </w:r>
          </w:p>
        </w:tc>
        <w:tc>
          <w:tcPr>
            <w:tcW w:w="1842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Почистить текст по нотам</w:t>
            </w:r>
          </w:p>
        </w:tc>
        <w:tc>
          <w:tcPr>
            <w:tcW w:w="1418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Академический зачет</w:t>
            </w:r>
          </w:p>
        </w:tc>
        <w:tc>
          <w:tcPr>
            <w:tcW w:w="1417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B751F9" w:rsidRPr="00F236D4" w:rsidRDefault="00B751F9" w:rsidP="00F236D4">
            <w:r w:rsidRPr="00F236D4">
              <w:rPr>
                <w:rFonts w:ascii="Times New Roman" w:hAnsi="Times New Roman" w:cs="Times New Roman"/>
              </w:rPr>
              <w:t>Ватсап</w:t>
            </w:r>
          </w:p>
        </w:tc>
      </w:tr>
      <w:tr w:rsidR="00B751F9" w:rsidRPr="00F236D4" w:rsidTr="003D4A8D">
        <w:tblPrEx>
          <w:tblCellMar>
            <w:left w:w="108" w:type="dxa"/>
            <w:right w:w="108" w:type="dxa"/>
          </w:tblCellMar>
          <w:tblLook w:val="0000"/>
        </w:tblPrEx>
        <w:trPr>
          <w:trHeight w:val="1637"/>
        </w:trPr>
        <w:tc>
          <w:tcPr>
            <w:tcW w:w="709" w:type="dxa"/>
          </w:tcPr>
          <w:p w:rsidR="00B751F9" w:rsidRPr="00F236D4" w:rsidRDefault="00B751F9" w:rsidP="00F236D4">
            <w:pPr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43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Волошина Римма Мунировна</w:t>
            </w:r>
          </w:p>
        </w:tc>
        <w:tc>
          <w:tcPr>
            <w:tcW w:w="851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850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8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6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Текст,штрихи</w:t>
            </w:r>
          </w:p>
        </w:tc>
        <w:tc>
          <w:tcPr>
            <w:tcW w:w="1701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Текст,штрихи</w:t>
            </w:r>
          </w:p>
        </w:tc>
        <w:tc>
          <w:tcPr>
            <w:tcW w:w="1842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Сыграть в целом призведение с динамикой и точным текстом</w:t>
            </w:r>
          </w:p>
        </w:tc>
        <w:tc>
          <w:tcPr>
            <w:tcW w:w="1418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Академический зачет</w:t>
            </w:r>
          </w:p>
        </w:tc>
        <w:tc>
          <w:tcPr>
            <w:tcW w:w="1417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B751F9" w:rsidRPr="00F236D4" w:rsidRDefault="00B751F9" w:rsidP="00F236D4">
            <w:r w:rsidRPr="00F236D4">
              <w:rPr>
                <w:rFonts w:ascii="Times New Roman" w:hAnsi="Times New Roman" w:cs="Times New Roman"/>
              </w:rPr>
              <w:t>Ватсап</w:t>
            </w:r>
          </w:p>
        </w:tc>
      </w:tr>
      <w:tr w:rsidR="00B751F9" w:rsidRPr="00F236D4" w:rsidTr="003D4A8D">
        <w:tblPrEx>
          <w:tblCellMar>
            <w:left w:w="108" w:type="dxa"/>
            <w:right w:w="108" w:type="dxa"/>
          </w:tblCellMar>
          <w:tblLook w:val="0000"/>
        </w:tblPrEx>
        <w:trPr>
          <w:trHeight w:val="1637"/>
        </w:trPr>
        <w:tc>
          <w:tcPr>
            <w:tcW w:w="709" w:type="dxa"/>
          </w:tcPr>
          <w:p w:rsidR="00B751F9" w:rsidRPr="00F236D4" w:rsidRDefault="00B751F9" w:rsidP="00F236D4">
            <w:pPr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843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Волошина Римма Мунировна</w:t>
            </w:r>
          </w:p>
        </w:tc>
        <w:tc>
          <w:tcPr>
            <w:tcW w:w="851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850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8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16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Текст, динамика</w:t>
            </w:r>
          </w:p>
        </w:tc>
        <w:tc>
          <w:tcPr>
            <w:tcW w:w="1701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Текст, динамика</w:t>
            </w:r>
          </w:p>
        </w:tc>
        <w:tc>
          <w:tcPr>
            <w:tcW w:w="1842" w:type="dxa"/>
          </w:tcPr>
          <w:p w:rsidR="00B751F9" w:rsidRPr="00F236D4" w:rsidRDefault="00B751F9" w:rsidP="00F236D4">
            <w:r w:rsidRPr="00F236D4">
              <w:rPr>
                <w:rFonts w:ascii="Times New Roman" w:hAnsi="Times New Roman" w:cs="Times New Roman"/>
              </w:rPr>
              <w:t>Сыграть в целом призведение с динамикой и точным текстом</w:t>
            </w:r>
          </w:p>
        </w:tc>
        <w:tc>
          <w:tcPr>
            <w:tcW w:w="1418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Академический зачет</w:t>
            </w:r>
          </w:p>
        </w:tc>
        <w:tc>
          <w:tcPr>
            <w:tcW w:w="1417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B751F9" w:rsidRPr="00F236D4" w:rsidRDefault="00B751F9" w:rsidP="00F236D4">
            <w:r w:rsidRPr="00F236D4">
              <w:rPr>
                <w:rFonts w:ascii="Times New Roman" w:hAnsi="Times New Roman" w:cs="Times New Roman"/>
              </w:rPr>
              <w:t>Ватсап</w:t>
            </w:r>
          </w:p>
        </w:tc>
      </w:tr>
      <w:tr w:rsidR="00B751F9" w:rsidRPr="00F236D4" w:rsidTr="00CB513A">
        <w:tblPrEx>
          <w:tblCellMar>
            <w:left w:w="108" w:type="dxa"/>
            <w:right w:w="108" w:type="dxa"/>
          </w:tblCellMar>
          <w:tblLook w:val="0000"/>
        </w:tblPrEx>
        <w:trPr>
          <w:trHeight w:val="1637"/>
        </w:trPr>
        <w:tc>
          <w:tcPr>
            <w:tcW w:w="709" w:type="dxa"/>
          </w:tcPr>
          <w:p w:rsidR="00B751F9" w:rsidRPr="00F236D4" w:rsidRDefault="00B751F9" w:rsidP="00F236D4">
            <w:pPr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3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Волошина Римма Мунировна</w:t>
            </w:r>
          </w:p>
        </w:tc>
        <w:tc>
          <w:tcPr>
            <w:tcW w:w="851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850" w:type="dxa"/>
            <w:textDirection w:val="btLr"/>
          </w:tcPr>
          <w:p w:rsidR="00B751F9" w:rsidRPr="00F236D4" w:rsidRDefault="00B751F9" w:rsidP="00F236D4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8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676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текст</w:t>
            </w:r>
          </w:p>
        </w:tc>
        <w:tc>
          <w:tcPr>
            <w:tcW w:w="1701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текст</w:t>
            </w:r>
          </w:p>
        </w:tc>
        <w:tc>
          <w:tcPr>
            <w:tcW w:w="1842" w:type="dxa"/>
          </w:tcPr>
          <w:p w:rsidR="00B751F9" w:rsidRPr="00F236D4" w:rsidRDefault="00B751F9" w:rsidP="00F236D4">
            <w:r w:rsidRPr="00F236D4">
              <w:rPr>
                <w:rFonts w:ascii="Times New Roman" w:hAnsi="Times New Roman" w:cs="Times New Roman"/>
              </w:rPr>
              <w:t>Сыграть в целом призведение с динамикой и точным текстом</w:t>
            </w:r>
          </w:p>
        </w:tc>
        <w:tc>
          <w:tcPr>
            <w:tcW w:w="1418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  <w:r w:rsidRPr="00F236D4">
              <w:rPr>
                <w:rFonts w:ascii="Times New Roman" w:hAnsi="Times New Roman" w:cs="Times New Roman"/>
              </w:rPr>
              <w:t>Контрольный урок.зачет</w:t>
            </w:r>
          </w:p>
        </w:tc>
        <w:tc>
          <w:tcPr>
            <w:tcW w:w="1417" w:type="dxa"/>
          </w:tcPr>
          <w:p w:rsidR="00B751F9" w:rsidRPr="00F236D4" w:rsidRDefault="00B751F9" w:rsidP="00F236D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B751F9" w:rsidRPr="00F236D4" w:rsidRDefault="00B751F9" w:rsidP="00F236D4">
            <w:r w:rsidRPr="00F236D4">
              <w:rPr>
                <w:rFonts w:ascii="Times New Roman" w:hAnsi="Times New Roman" w:cs="Times New Roman"/>
              </w:rPr>
              <w:t>Ватсап</w:t>
            </w:r>
          </w:p>
        </w:tc>
      </w:tr>
    </w:tbl>
    <w:p w:rsidR="00B751F9" w:rsidRPr="00F236D4" w:rsidRDefault="00B751F9" w:rsidP="00F236D4">
      <w:pPr>
        <w:rPr>
          <w:rFonts w:ascii="Times New Roman" w:hAnsi="Times New Roman" w:cs="Times New Roman"/>
        </w:rPr>
      </w:pPr>
    </w:p>
    <w:sectPr w:rsidR="00B751F9" w:rsidRPr="00F236D4" w:rsidSect="00F236D4">
      <w:pgSz w:w="16838" w:h="11906" w:orient="landscape"/>
      <w:pgMar w:top="89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60A7"/>
    <w:rsid w:val="00004D5C"/>
    <w:rsid w:val="00014EAE"/>
    <w:rsid w:val="00020D86"/>
    <w:rsid w:val="000426BB"/>
    <w:rsid w:val="00046862"/>
    <w:rsid w:val="0005766F"/>
    <w:rsid w:val="000765A1"/>
    <w:rsid w:val="001017FC"/>
    <w:rsid w:val="00135D34"/>
    <w:rsid w:val="00147B17"/>
    <w:rsid w:val="00177D4E"/>
    <w:rsid w:val="00185D32"/>
    <w:rsid w:val="001B626F"/>
    <w:rsid w:val="0021574C"/>
    <w:rsid w:val="0022316B"/>
    <w:rsid w:val="00231A73"/>
    <w:rsid w:val="0024669C"/>
    <w:rsid w:val="00301C8C"/>
    <w:rsid w:val="00347723"/>
    <w:rsid w:val="00354789"/>
    <w:rsid w:val="0035599B"/>
    <w:rsid w:val="003D4A8D"/>
    <w:rsid w:val="003D71A8"/>
    <w:rsid w:val="0042418B"/>
    <w:rsid w:val="0046199F"/>
    <w:rsid w:val="00477EE3"/>
    <w:rsid w:val="00544669"/>
    <w:rsid w:val="00574B34"/>
    <w:rsid w:val="005850CC"/>
    <w:rsid w:val="005A2708"/>
    <w:rsid w:val="005A2949"/>
    <w:rsid w:val="005D522D"/>
    <w:rsid w:val="005F70E8"/>
    <w:rsid w:val="00694FBF"/>
    <w:rsid w:val="006C1B0E"/>
    <w:rsid w:val="00710E64"/>
    <w:rsid w:val="007E6D04"/>
    <w:rsid w:val="0080430E"/>
    <w:rsid w:val="00821B85"/>
    <w:rsid w:val="008540AF"/>
    <w:rsid w:val="00862556"/>
    <w:rsid w:val="008B6795"/>
    <w:rsid w:val="008D465A"/>
    <w:rsid w:val="0092101B"/>
    <w:rsid w:val="00930674"/>
    <w:rsid w:val="00946D31"/>
    <w:rsid w:val="009708CF"/>
    <w:rsid w:val="009727A6"/>
    <w:rsid w:val="00984D5C"/>
    <w:rsid w:val="0098689E"/>
    <w:rsid w:val="009A27D0"/>
    <w:rsid w:val="009A484F"/>
    <w:rsid w:val="00A10B51"/>
    <w:rsid w:val="00A151D3"/>
    <w:rsid w:val="00A2152B"/>
    <w:rsid w:val="00A87890"/>
    <w:rsid w:val="00A93278"/>
    <w:rsid w:val="00AB1176"/>
    <w:rsid w:val="00B43769"/>
    <w:rsid w:val="00B51D2B"/>
    <w:rsid w:val="00B751F9"/>
    <w:rsid w:val="00BA0BC8"/>
    <w:rsid w:val="00BC4A9D"/>
    <w:rsid w:val="00CA0C4F"/>
    <w:rsid w:val="00CB504F"/>
    <w:rsid w:val="00CB513A"/>
    <w:rsid w:val="00CE60A7"/>
    <w:rsid w:val="00D44E70"/>
    <w:rsid w:val="00E11D9C"/>
    <w:rsid w:val="00E6584D"/>
    <w:rsid w:val="00E7478E"/>
    <w:rsid w:val="00E77BCB"/>
    <w:rsid w:val="00E8505D"/>
    <w:rsid w:val="00E91CEB"/>
    <w:rsid w:val="00EA156F"/>
    <w:rsid w:val="00EE710B"/>
    <w:rsid w:val="00F034FA"/>
    <w:rsid w:val="00F236D4"/>
    <w:rsid w:val="00F471C2"/>
    <w:rsid w:val="00FB258B"/>
    <w:rsid w:val="00FC6049"/>
    <w:rsid w:val="00FE0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56F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character" w:customStyle="1" w:styleId="a0">
    <w:name w:val="Подпись к таблице_"/>
    <w:basedOn w:val="DefaultParagraphFont"/>
    <w:link w:val="a1"/>
    <w:uiPriority w:val="99"/>
    <w:locked/>
    <w:rsid w:val="00EA156F"/>
    <w:rPr>
      <w:rFonts w:ascii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1">
    <w:name w:val="Подпись к таблице"/>
    <w:basedOn w:val="Normal"/>
    <w:link w:val="a0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/>
    </w:rPr>
  </w:style>
  <w:style w:type="character" w:customStyle="1" w:styleId="a2">
    <w:name w:val="Другое_"/>
    <w:basedOn w:val="DefaultParagraphFont"/>
    <w:link w:val="a3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3">
    <w:name w:val="Другое"/>
    <w:basedOn w:val="Normal"/>
    <w:link w:val="a2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table" w:styleId="TableGrid">
    <w:name w:val="Table Grid"/>
    <w:basedOn w:val="TableNormal"/>
    <w:uiPriority w:val="99"/>
    <w:rsid w:val="00A151D3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58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5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5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5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323</TotalTime>
  <Pages>6</Pages>
  <Words>770</Words>
  <Characters>4394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25</cp:revision>
  <dcterms:created xsi:type="dcterms:W3CDTF">2020-03-30T08:49:00Z</dcterms:created>
  <dcterms:modified xsi:type="dcterms:W3CDTF">2020-05-11T16:36:00Z</dcterms:modified>
</cp:coreProperties>
</file>